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6379D" w14:textId="0954FB60" w:rsidR="00BE257A" w:rsidRDefault="006A55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3C5337" wp14:editId="36524017">
                <wp:simplePos x="0" y="0"/>
                <wp:positionH relativeFrom="column">
                  <wp:posOffset>4187190</wp:posOffset>
                </wp:positionH>
                <wp:positionV relativeFrom="paragraph">
                  <wp:posOffset>-412750</wp:posOffset>
                </wp:positionV>
                <wp:extent cx="1257300" cy="4572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F7A70" w14:textId="30A4F7FE" w:rsidR="006A5594" w:rsidRPr="006A5594" w:rsidRDefault="006A5594" w:rsidP="006A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A5594">
                              <w:rPr>
                                <w:rFonts w:hint="eastAsia"/>
                                <w:color w:val="000000" w:themeColor="text1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C5337" id="正方形/長方形 4" o:spid="_x0000_s1026" style="position:absolute;left:0;text-align:left;margin-left:329.7pt;margin-top:-32.5pt;width:99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" filled="f" strokecolor="#ffc000" strokeweight=".5pt">
                <v:textbox>
                  <w:txbxContent>
                    <w:p w14:paraId="199F7A70" w14:textId="30A4F7FE" w:rsidR="006A5594" w:rsidRPr="006A5594" w:rsidRDefault="006A5594" w:rsidP="006A559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A5594">
                        <w:rPr>
                          <w:rFonts w:hint="eastAsia"/>
                          <w:color w:val="000000" w:themeColor="text1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BE257A">
        <w:rPr>
          <w:rFonts w:hint="eastAsia"/>
        </w:rPr>
        <w:t>様式第</w:t>
      </w:r>
      <w:r w:rsidR="00BE257A">
        <w:t>1</w:t>
      </w:r>
      <w:r w:rsidR="00BE257A">
        <w:rPr>
          <w:rFonts w:hint="eastAsia"/>
        </w:rPr>
        <w:t>号</w:t>
      </w:r>
      <w:r w:rsidR="00BE257A">
        <w:t>(</w:t>
      </w:r>
      <w:r w:rsidR="00BE257A">
        <w:rPr>
          <w:rFonts w:hint="eastAsia"/>
        </w:rPr>
        <w:t>第</w:t>
      </w:r>
      <w:r w:rsidR="00BE257A">
        <w:t>3</w:t>
      </w:r>
      <w:r w:rsidR="00BE257A">
        <w:rPr>
          <w:rFonts w:hint="eastAsia"/>
        </w:rPr>
        <w:t>条関係</w:t>
      </w:r>
      <w:r w:rsidR="00BE257A">
        <w:t>)</w:t>
      </w:r>
    </w:p>
    <w:p w14:paraId="35006863" w14:textId="77777777" w:rsidR="00BE257A" w:rsidRDefault="00BE257A"/>
    <w:p w14:paraId="6BB17C72" w14:textId="77777777" w:rsidR="00BE257A" w:rsidRDefault="00BE257A">
      <w:pPr>
        <w:jc w:val="center"/>
      </w:pPr>
      <w:r>
        <w:rPr>
          <w:rFonts w:hint="eastAsia"/>
          <w:spacing w:val="20"/>
        </w:rPr>
        <w:t>補助金等交付申請</w:t>
      </w:r>
      <w:r>
        <w:rPr>
          <w:rFonts w:hint="eastAsia"/>
        </w:rPr>
        <w:t>書</w:t>
      </w:r>
    </w:p>
    <w:p w14:paraId="1300237E" w14:textId="77777777" w:rsidR="00BE257A" w:rsidRDefault="00BE257A">
      <w:bookmarkStart w:id="0" w:name="_GoBack"/>
      <w:bookmarkEnd w:id="0"/>
    </w:p>
    <w:p w14:paraId="075E58D7" w14:textId="0F038215" w:rsidR="00BE257A" w:rsidRDefault="00AF74CC">
      <w:pPr>
        <w:jc w:val="right"/>
      </w:pPr>
      <w:r>
        <w:rPr>
          <w:rFonts w:hint="eastAsia"/>
        </w:rPr>
        <w:t xml:space="preserve">令和　</w:t>
      </w:r>
      <w:r w:rsidR="00BE257A">
        <w:rPr>
          <w:rFonts w:hint="eastAsia"/>
        </w:rPr>
        <w:t xml:space="preserve">年　　月　　日　　</w:t>
      </w:r>
    </w:p>
    <w:p w14:paraId="4982EF32" w14:textId="77777777" w:rsidR="00BE257A" w:rsidRDefault="00BE257A">
      <w:r>
        <w:rPr>
          <w:rFonts w:hint="eastAsia"/>
        </w:rPr>
        <w:t xml:space="preserve">　　天草市長　　　　様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2127"/>
        <w:gridCol w:w="1119"/>
      </w:tblGrid>
      <w:tr w:rsidR="00BE257A" w14:paraId="168BA4F1" w14:textId="77777777">
        <w:trPr>
          <w:cantSplit/>
          <w:trHeight w:val="409"/>
        </w:trPr>
        <w:tc>
          <w:tcPr>
            <w:tcW w:w="5250" w:type="dxa"/>
            <w:vMerge w:val="restart"/>
            <w:vAlign w:val="center"/>
          </w:tcPr>
          <w:p w14:paraId="3F1F28C1" w14:textId="23535CDD" w:rsidR="00BE257A" w:rsidRDefault="00AC34F7">
            <w:pPr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14AA9B88" wp14:editId="3C304853">
                      <wp:simplePos x="0" y="0"/>
                      <wp:positionH relativeFrom="column">
                        <wp:posOffset>3308985</wp:posOffset>
                      </wp:positionH>
                      <wp:positionV relativeFrom="paragraph">
                        <wp:posOffset>278130</wp:posOffset>
                      </wp:positionV>
                      <wp:extent cx="1394460" cy="108140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4460" cy="1081405"/>
                                <a:chOff x="6912" y="4149"/>
                                <a:chExt cx="2196" cy="1703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3" y="4149"/>
                                  <a:ext cx="2188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2" y="5252"/>
                                  <a:ext cx="2196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4B1CB36" id="Group 2" o:spid="_x0000_s1026" style="position:absolute;left:0;text-align:left;margin-left:260.55pt;margin-top:21.9pt;width:109.8pt;height:85.15pt;z-index:251661824" coordorigin="6912,4149" coordsize="2196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AutoShape 3" o:spid="_x0000_s1027" type="#_x0000_t185" style="position:absolute;left:6913;top:4149;width:218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" strokeweight=".5pt"/>
                      <v:shape id="AutoShape 4" o:spid="_x0000_s1028" type="#_x0000_t185" style="position:absolute;left:6912;top:5252;width:2196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" strokeweight=".5pt"/>
                    </v:group>
                  </w:pict>
                </mc:Fallback>
              </mc:AlternateContent>
            </w:r>
            <w:r w:rsidR="00BE257A">
              <w:rPr>
                <w:rFonts w:hint="eastAsia"/>
              </w:rPr>
              <w:t xml:space="preserve">申請者　　</w:t>
            </w:r>
          </w:p>
        </w:tc>
        <w:tc>
          <w:tcPr>
            <w:tcW w:w="3246" w:type="dxa"/>
            <w:gridSpan w:val="2"/>
            <w:vAlign w:val="center"/>
          </w:tcPr>
          <w:p w14:paraId="296B5AEB" w14:textId="77777777" w:rsidR="00BE257A" w:rsidRDefault="00BE257A"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BE257A" w14:paraId="5FE586B5" w14:textId="77777777">
        <w:trPr>
          <w:cantSplit/>
          <w:trHeight w:val="661"/>
        </w:trPr>
        <w:tc>
          <w:tcPr>
            <w:tcW w:w="5250" w:type="dxa"/>
            <w:vMerge/>
            <w:vAlign w:val="center"/>
          </w:tcPr>
          <w:p w14:paraId="0643748A" w14:textId="77777777" w:rsidR="00BE257A" w:rsidRDefault="00BE257A"/>
        </w:tc>
        <w:tc>
          <w:tcPr>
            <w:tcW w:w="2127" w:type="dxa"/>
            <w:vAlign w:val="center"/>
          </w:tcPr>
          <w:p w14:paraId="64DA9471" w14:textId="77777777" w:rsidR="00BE257A" w:rsidRDefault="00BE257A">
            <w:r>
              <w:rPr>
                <w:rFonts w:hint="eastAsia"/>
              </w:rPr>
              <w:t>法人にあっては、その主たる事務所の所在地</w:t>
            </w:r>
          </w:p>
        </w:tc>
        <w:tc>
          <w:tcPr>
            <w:tcW w:w="1119" w:type="dxa"/>
            <w:vAlign w:val="center"/>
          </w:tcPr>
          <w:p w14:paraId="307DA9BD" w14:textId="77777777" w:rsidR="00BE257A" w:rsidRDefault="00BE257A">
            <w:r>
              <w:rPr>
                <w:rFonts w:hint="eastAsia"/>
              </w:rPr>
              <w:t xml:space="preserve">　</w:t>
            </w:r>
          </w:p>
        </w:tc>
      </w:tr>
      <w:tr w:rsidR="00BE257A" w14:paraId="20E7F5E7" w14:textId="77777777">
        <w:trPr>
          <w:cantSplit/>
          <w:trHeight w:val="438"/>
        </w:trPr>
        <w:tc>
          <w:tcPr>
            <w:tcW w:w="5250" w:type="dxa"/>
            <w:vMerge/>
            <w:vAlign w:val="center"/>
          </w:tcPr>
          <w:p w14:paraId="036DBFCC" w14:textId="77777777" w:rsidR="00BE257A" w:rsidRDefault="00BE257A"/>
        </w:tc>
        <w:tc>
          <w:tcPr>
            <w:tcW w:w="3246" w:type="dxa"/>
            <w:gridSpan w:val="2"/>
            <w:vAlign w:val="center"/>
          </w:tcPr>
          <w:p w14:paraId="2463BA1F" w14:textId="77777777" w:rsidR="00BE257A" w:rsidRDefault="00BE257A"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</w:t>
            </w:r>
            <w:r w:rsidR="00DF4BDE">
              <w:rPr>
                <w:rFonts w:hint="eastAsia"/>
              </w:rPr>
              <w:t xml:space="preserve">　</w:t>
            </w:r>
          </w:p>
        </w:tc>
      </w:tr>
      <w:tr w:rsidR="00BE257A" w14:paraId="16E017B9" w14:textId="77777777">
        <w:trPr>
          <w:cantSplit/>
          <w:trHeight w:val="675"/>
        </w:trPr>
        <w:tc>
          <w:tcPr>
            <w:tcW w:w="5250" w:type="dxa"/>
            <w:vMerge/>
            <w:vAlign w:val="center"/>
          </w:tcPr>
          <w:p w14:paraId="7DD1730F" w14:textId="77777777" w:rsidR="00BE257A" w:rsidRDefault="00BE257A"/>
        </w:tc>
        <w:tc>
          <w:tcPr>
            <w:tcW w:w="2127" w:type="dxa"/>
            <w:vAlign w:val="center"/>
          </w:tcPr>
          <w:p w14:paraId="673805FA" w14:textId="77777777" w:rsidR="00BE257A" w:rsidRDefault="00BE257A">
            <w:r>
              <w:rPr>
                <w:rFonts w:hint="eastAsia"/>
              </w:rPr>
              <w:t>法人にあっては、その名称及び代表者の氏名</w:t>
            </w:r>
          </w:p>
        </w:tc>
        <w:tc>
          <w:tcPr>
            <w:tcW w:w="1119" w:type="dxa"/>
            <w:vAlign w:val="center"/>
          </w:tcPr>
          <w:p w14:paraId="6B4A27A7" w14:textId="77777777" w:rsidR="00BE257A" w:rsidRDefault="00BE257A">
            <w:r>
              <w:rPr>
                <w:rFonts w:hint="eastAsia"/>
              </w:rPr>
              <w:t xml:space="preserve">　</w:t>
            </w:r>
          </w:p>
        </w:tc>
      </w:tr>
      <w:tr w:rsidR="00BE257A" w14:paraId="5BD4E9F8" w14:textId="77777777">
        <w:trPr>
          <w:cantSplit/>
          <w:trHeight w:val="423"/>
        </w:trPr>
        <w:tc>
          <w:tcPr>
            <w:tcW w:w="5250" w:type="dxa"/>
            <w:vMerge/>
            <w:vAlign w:val="center"/>
          </w:tcPr>
          <w:p w14:paraId="2DFAD6F8" w14:textId="77777777" w:rsidR="00BE257A" w:rsidRDefault="00BE257A"/>
        </w:tc>
        <w:tc>
          <w:tcPr>
            <w:tcW w:w="3246" w:type="dxa"/>
            <w:gridSpan w:val="2"/>
            <w:vAlign w:val="center"/>
          </w:tcPr>
          <w:p w14:paraId="0B15BBDE" w14:textId="77777777" w:rsidR="00BE257A" w:rsidRDefault="00BE257A">
            <w:r>
              <w:rPr>
                <w:rFonts w:hint="eastAsia"/>
                <w:spacing w:val="210"/>
              </w:rPr>
              <w:t>電</w:t>
            </w:r>
            <w:r>
              <w:rPr>
                <w:rFonts w:hint="eastAsia"/>
              </w:rPr>
              <w:t>話</w:t>
            </w:r>
          </w:p>
        </w:tc>
      </w:tr>
    </w:tbl>
    <w:p w14:paraId="1220C363" w14:textId="77777777" w:rsidR="00BE257A" w:rsidRDefault="00BE257A"/>
    <w:p w14:paraId="0DF45CD9" w14:textId="77777777" w:rsidR="00BE257A" w:rsidRDefault="00BE257A"/>
    <w:p w14:paraId="729AA6ED" w14:textId="4AA37DF1" w:rsidR="00BE257A" w:rsidRDefault="00AF74CC">
      <w:pPr>
        <w:ind w:left="210" w:hanging="210"/>
      </w:pPr>
      <w:r>
        <w:rPr>
          <w:rFonts w:hint="eastAsia"/>
        </w:rPr>
        <w:t xml:space="preserve">　　　</w:t>
      </w:r>
      <w:r w:rsidRPr="00A63DCA">
        <w:rPr>
          <w:rFonts w:hint="eastAsia"/>
          <w:color w:val="000000" w:themeColor="text1"/>
        </w:rPr>
        <w:t>令和８</w:t>
      </w:r>
      <w:r w:rsidR="00BE257A" w:rsidRPr="00A63DCA">
        <w:rPr>
          <w:rFonts w:hint="eastAsia"/>
          <w:color w:val="000000" w:themeColor="text1"/>
        </w:rPr>
        <w:t>年度における</w:t>
      </w:r>
      <w:r w:rsidR="00BE257A" w:rsidRPr="00A63DCA">
        <w:rPr>
          <w:color w:val="000000" w:themeColor="text1"/>
        </w:rPr>
        <w:t>(</w:t>
      </w:r>
      <w:r w:rsidR="00E043AE" w:rsidRPr="00A63DCA">
        <w:rPr>
          <w:rFonts w:hint="eastAsia"/>
          <w:color w:val="000000" w:themeColor="text1"/>
        </w:rPr>
        <w:t>天草市介護事業所の生産性向上普及促進事業補助金</w:t>
      </w:r>
      <w:r w:rsidR="00BE257A" w:rsidRPr="00A63DCA">
        <w:rPr>
          <w:color w:val="000000" w:themeColor="text1"/>
        </w:rPr>
        <w:t>)</w:t>
      </w:r>
      <w:r w:rsidR="00BE257A">
        <w:rPr>
          <w:rFonts w:hint="eastAsia"/>
        </w:rPr>
        <w:t>の交付を受けたいので、天草市補助金等交付規則第</w:t>
      </w:r>
      <w:r w:rsidR="00BE257A">
        <w:t>3</w:t>
      </w:r>
      <w:r w:rsidR="00BE257A">
        <w:rPr>
          <w:rFonts w:hint="eastAsia"/>
        </w:rPr>
        <w:t>条の規定により、下記のとおり申請します。</w:t>
      </w:r>
    </w:p>
    <w:p w14:paraId="3202D7D9" w14:textId="77777777" w:rsidR="00BE257A" w:rsidRDefault="00BE257A">
      <w:pPr>
        <w:ind w:left="210" w:hanging="210"/>
      </w:pPr>
    </w:p>
    <w:p w14:paraId="321F5C27" w14:textId="1418DE40" w:rsidR="00BE257A" w:rsidRDefault="00A63DC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3FD7F2" wp14:editId="6FF14904">
                <wp:simplePos x="0" y="0"/>
                <wp:positionH relativeFrom="margin">
                  <wp:posOffset>3148965</wp:posOffset>
                </wp:positionH>
                <wp:positionV relativeFrom="paragraph">
                  <wp:posOffset>182880</wp:posOffset>
                </wp:positionV>
                <wp:extent cx="2371725" cy="981075"/>
                <wp:effectExtent l="533400" t="0" r="28575" b="2857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1075"/>
                        </a:xfrm>
                        <a:prstGeom prst="wedgeRoundRectCallout">
                          <a:avLst>
                            <a:gd name="adj1" fmla="val -71677"/>
                            <a:gd name="adj2" fmla="val -16223"/>
                            <a:gd name="adj3" fmla="val 16667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00BD3" w14:textId="17AEBC00" w:rsidR="00A63DCA" w:rsidRPr="00A63DCA" w:rsidRDefault="00A63DCA" w:rsidP="00A63DC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A63DCA">
                              <w:rPr>
                                <w:rFonts w:hint="eastAsia"/>
                                <w:color w:val="000000" w:themeColor="text1"/>
                              </w:rPr>
                              <w:t>交付</w:t>
                            </w:r>
                            <w:r w:rsidRPr="00A63DCA">
                              <w:rPr>
                                <w:color w:val="000000" w:themeColor="text1"/>
                              </w:rPr>
                              <w:t>要領</w:t>
                            </w:r>
                            <w:r w:rsidRPr="00A63DCA">
                              <w:rPr>
                                <w:rFonts w:hint="eastAsia"/>
                                <w:color w:val="000000" w:themeColor="text1"/>
                              </w:rPr>
                              <w:t>に基づいた金額を記入</w:t>
                            </w:r>
                          </w:p>
                          <w:p w14:paraId="256F1582" w14:textId="77242EF6" w:rsidR="00A63DCA" w:rsidRPr="00A63DCA" w:rsidRDefault="00A63DCA" w:rsidP="00A63DC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A63DCA">
                              <w:rPr>
                                <w:rFonts w:hint="eastAsia"/>
                                <w:color w:val="000000" w:themeColor="text1"/>
                              </w:rPr>
                              <w:t>・情報端末1端末あ</w:t>
                            </w:r>
                            <w:r w:rsidRPr="00A63DCA">
                              <w:rPr>
                                <w:color w:val="000000" w:themeColor="text1"/>
                              </w:rPr>
                              <w:t>たり10万円</w:t>
                            </w:r>
                            <w:r w:rsidRPr="00A63DCA">
                              <w:rPr>
                                <w:rFonts w:hint="eastAsia"/>
                                <w:color w:val="000000" w:themeColor="text1"/>
                              </w:rPr>
                              <w:t>上限</w:t>
                            </w:r>
                          </w:p>
                          <w:p w14:paraId="422A7A8B" w14:textId="439D353C" w:rsidR="00A63DCA" w:rsidRPr="00A63DCA" w:rsidRDefault="00A63DCA" w:rsidP="00A63DCA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A63DCA">
                              <w:rPr>
                                <w:rFonts w:hint="eastAsia"/>
                                <w:color w:val="000000" w:themeColor="text1"/>
                              </w:rPr>
                              <w:t>・千</w:t>
                            </w:r>
                            <w:r w:rsidRPr="00A63DCA">
                              <w:rPr>
                                <w:color w:val="000000" w:themeColor="text1"/>
                              </w:rPr>
                              <w:t>円未満</w:t>
                            </w:r>
                            <w:r w:rsidRPr="00A63DCA">
                              <w:rPr>
                                <w:rFonts w:hint="eastAsia"/>
                                <w:color w:val="000000" w:themeColor="text1"/>
                              </w:rPr>
                              <w:t>切り捨て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FD7F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7" type="#_x0000_t62" style="position:absolute;left:0;text-align:left;margin-left:247.95pt;margin-top:14.4pt;width:186.75pt;height:77.2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" adj="-4682,7296" filled="f" strokecolor="#243f60 [1604]" strokeweight=".5pt">
                <v:textbox>
                  <w:txbxContent>
                    <w:p w14:paraId="3CC00BD3" w14:textId="17AEBC00" w:rsidR="00A63DCA" w:rsidRPr="00A63DCA" w:rsidRDefault="00A63DCA" w:rsidP="00A63DCA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A63DCA">
                        <w:rPr>
                          <w:rFonts w:hint="eastAsia"/>
                          <w:color w:val="000000" w:themeColor="text1"/>
                        </w:rPr>
                        <w:t>交付</w:t>
                      </w:r>
                      <w:r w:rsidRPr="00A63DCA">
                        <w:rPr>
                          <w:color w:val="000000" w:themeColor="text1"/>
                        </w:rPr>
                        <w:t>要領</w:t>
                      </w:r>
                      <w:r w:rsidRPr="00A63DCA">
                        <w:rPr>
                          <w:rFonts w:hint="eastAsia"/>
                          <w:color w:val="000000" w:themeColor="text1"/>
                        </w:rPr>
                        <w:t>に基づいた金額を記入</w:t>
                      </w:r>
                    </w:p>
                    <w:p w14:paraId="256F1582" w14:textId="77242EF6" w:rsidR="00A63DCA" w:rsidRPr="00A63DCA" w:rsidRDefault="00A63DCA" w:rsidP="00A63DCA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A63DCA">
                        <w:rPr>
                          <w:rFonts w:hint="eastAsia"/>
                          <w:color w:val="000000" w:themeColor="text1"/>
                        </w:rPr>
                        <w:t>・情報端末1端末あ</w:t>
                      </w:r>
                      <w:r w:rsidRPr="00A63DCA">
                        <w:rPr>
                          <w:color w:val="000000" w:themeColor="text1"/>
                        </w:rPr>
                        <w:t>たり10万円</w:t>
                      </w:r>
                      <w:r w:rsidRPr="00A63DCA">
                        <w:rPr>
                          <w:rFonts w:hint="eastAsia"/>
                          <w:color w:val="000000" w:themeColor="text1"/>
                        </w:rPr>
                        <w:t>上限</w:t>
                      </w:r>
                    </w:p>
                    <w:p w14:paraId="422A7A8B" w14:textId="439D353C" w:rsidR="00A63DCA" w:rsidRPr="00A63DCA" w:rsidRDefault="00A63DCA" w:rsidP="00A63DCA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 w:rsidRPr="00A63DCA">
                        <w:rPr>
                          <w:rFonts w:hint="eastAsia"/>
                          <w:color w:val="000000" w:themeColor="text1"/>
                        </w:rPr>
                        <w:t>・千</w:t>
                      </w:r>
                      <w:r w:rsidRPr="00A63DCA">
                        <w:rPr>
                          <w:color w:val="000000" w:themeColor="text1"/>
                        </w:rPr>
                        <w:t>円未満</w:t>
                      </w:r>
                      <w:r w:rsidRPr="00A63DCA">
                        <w:rPr>
                          <w:rFonts w:hint="eastAsia"/>
                          <w:color w:val="000000" w:themeColor="text1"/>
                        </w:rPr>
                        <w:t>切り捨て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257A">
        <w:rPr>
          <w:rFonts w:hint="eastAsia"/>
        </w:rPr>
        <w:t>記</w:t>
      </w:r>
    </w:p>
    <w:p w14:paraId="781F001C" w14:textId="4F9EA47B" w:rsidR="00BE257A" w:rsidRDefault="00BE257A">
      <w:pPr>
        <w:jc w:val="left"/>
      </w:pPr>
    </w:p>
    <w:p w14:paraId="58541800" w14:textId="18EE5EC1" w:rsidR="00BE257A" w:rsidRDefault="00BE257A">
      <w:pPr>
        <w:spacing w:line="210" w:lineRule="exact"/>
      </w:pPr>
      <w:r>
        <w:rPr>
          <w:rFonts w:hint="eastAsia"/>
        </w:rPr>
        <w:t xml:space="preserve">　</w:t>
      </w:r>
      <w:r>
        <w:t>1</w:t>
      </w:r>
      <w:r w:rsidR="00E043AE">
        <w:rPr>
          <w:rFonts w:hint="eastAsia"/>
        </w:rPr>
        <w:t xml:space="preserve">　交付申請額　　</w:t>
      </w:r>
      <w:r w:rsidR="00E043AE" w:rsidRPr="00E043AE">
        <w:rPr>
          <w:rFonts w:hint="eastAsia"/>
          <w:color w:val="FF0000"/>
        </w:rPr>
        <w:t>２００，０００</w:t>
      </w:r>
      <w:r>
        <w:rPr>
          <w:rFonts w:hint="eastAsia"/>
        </w:rPr>
        <w:t xml:space="preserve">　円</w:t>
      </w:r>
    </w:p>
    <w:p w14:paraId="2D298C25" w14:textId="77777777" w:rsidR="00BE257A" w:rsidRDefault="00BE257A">
      <w:pPr>
        <w:spacing w:line="210" w:lineRule="exact"/>
      </w:pPr>
    </w:p>
    <w:p w14:paraId="2DF2409C" w14:textId="77777777" w:rsidR="00BE257A" w:rsidRDefault="00BE257A">
      <w:pPr>
        <w:spacing w:line="210" w:lineRule="exact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添付書類</w:t>
      </w:r>
    </w:p>
    <w:p w14:paraId="41A559FE" w14:textId="77777777" w:rsidR="00BE257A" w:rsidRDefault="00BE257A">
      <w:pPr>
        <w:spacing w:line="210" w:lineRule="exact"/>
      </w:pPr>
    </w:p>
    <w:p w14:paraId="7F7A3D63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事業計画書</w:t>
      </w:r>
    </w:p>
    <w:p w14:paraId="0F91F02F" w14:textId="77777777" w:rsidR="00BE257A" w:rsidRDefault="00BE257A">
      <w:pPr>
        <w:spacing w:line="210" w:lineRule="exact"/>
      </w:pPr>
    </w:p>
    <w:p w14:paraId="6CB8003B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収支予算書</w:t>
      </w:r>
    </w:p>
    <w:p w14:paraId="69EDCA5F" w14:textId="77777777" w:rsidR="00BE257A" w:rsidRDefault="00BE257A">
      <w:pPr>
        <w:spacing w:line="210" w:lineRule="exact"/>
      </w:pPr>
    </w:p>
    <w:p w14:paraId="627990ED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規約、定款、会則等</w:t>
      </w:r>
    </w:p>
    <w:p w14:paraId="6CB9BBF2" w14:textId="77777777" w:rsidR="00BE257A" w:rsidRDefault="00BE257A">
      <w:pPr>
        <w:spacing w:line="210" w:lineRule="exact"/>
      </w:pPr>
    </w:p>
    <w:p w14:paraId="2C6C29AD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その他市長が必要があると認める書類</w:t>
      </w:r>
    </w:p>
    <w:p w14:paraId="4C87A7F1" w14:textId="77777777" w:rsidR="00BE257A" w:rsidRDefault="00BE257A"/>
    <w:p w14:paraId="0B429714" w14:textId="77777777" w:rsidR="00BE257A" w:rsidRDefault="00BE257A">
      <w:pPr>
        <w:ind w:left="525" w:hanging="525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内には、受けようとする補助金等</w:t>
      </w:r>
      <w:r>
        <w:t>(</w:t>
      </w:r>
      <w:r>
        <w:rPr>
          <w:rFonts w:hint="eastAsia"/>
        </w:rPr>
        <w:t>補助事業等を含む。</w:t>
      </w:r>
      <w:r>
        <w:t>)</w:t>
      </w:r>
      <w:r>
        <w:rPr>
          <w:rFonts w:hint="eastAsia"/>
        </w:rPr>
        <w:t>の名称を記入してください。</w:t>
      </w:r>
    </w:p>
    <w:sectPr w:rsidR="00BE257A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E1740" w14:textId="77777777" w:rsidR="00A459D5" w:rsidRDefault="00A459D5" w:rsidP="005E654E">
      <w:r>
        <w:separator/>
      </w:r>
    </w:p>
  </w:endnote>
  <w:endnote w:type="continuationSeparator" w:id="0">
    <w:p w14:paraId="60155065" w14:textId="77777777" w:rsidR="00A459D5" w:rsidRDefault="00A459D5" w:rsidP="005E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931A3" w14:textId="77777777" w:rsidR="00A459D5" w:rsidRDefault="00A459D5" w:rsidP="005E654E">
      <w:r>
        <w:separator/>
      </w:r>
    </w:p>
  </w:footnote>
  <w:footnote w:type="continuationSeparator" w:id="0">
    <w:p w14:paraId="1B038F09" w14:textId="77777777" w:rsidR="00A459D5" w:rsidRDefault="00A459D5" w:rsidP="005E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7A"/>
    <w:rsid w:val="001841CD"/>
    <w:rsid w:val="0036470E"/>
    <w:rsid w:val="003C40F5"/>
    <w:rsid w:val="0053497A"/>
    <w:rsid w:val="005E654E"/>
    <w:rsid w:val="006156B7"/>
    <w:rsid w:val="006A5594"/>
    <w:rsid w:val="00A459D5"/>
    <w:rsid w:val="00A63DCA"/>
    <w:rsid w:val="00AC34F7"/>
    <w:rsid w:val="00AF74CC"/>
    <w:rsid w:val="00BA4E1F"/>
    <w:rsid w:val="00BE257A"/>
    <w:rsid w:val="00DF4BDE"/>
    <w:rsid w:val="00E043AE"/>
    <w:rsid w:val="00E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83E224"/>
  <w14:defaultImageDpi w14:val="0"/>
  <w15:docId w15:val="{A891F7B4-37E7-4CF8-8293-20380FAA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11</TotalTime>
  <Pages>1</Pages>
  <Words>263</Words>
  <Characters>104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koreird45</dc:creator>
  <cp:keywords/>
  <dc:description/>
  <cp:lastModifiedBy>korei</cp:lastModifiedBy>
  <cp:revision>6</cp:revision>
  <dcterms:created xsi:type="dcterms:W3CDTF">2025-07-10T07:08:00Z</dcterms:created>
  <dcterms:modified xsi:type="dcterms:W3CDTF">2026-07-28T02:59:00Z</dcterms:modified>
</cp:coreProperties>
</file>